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68E" w:rsidRDefault="00D7368E" w:rsidP="00D7368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D7368E" w:rsidRPr="00284605" w:rsidRDefault="00D7368E" w:rsidP="00D7368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D7368E" w:rsidRPr="00B528FA" w:rsidRDefault="00B528FA" w:rsidP="00B528FA">
      <w:pPr>
        <w:pStyle w:val="AralkYok"/>
        <w:ind w:left="1416" w:firstLine="708"/>
        <w:rPr>
          <w:bCs/>
          <w:noProof/>
          <w:sz w:val="24"/>
          <w:szCs w:val="24"/>
        </w:rPr>
      </w:pPr>
      <w:r w:rsidRPr="00B528FA">
        <w:rPr>
          <w:bCs/>
          <w:noProof/>
          <w:sz w:val="24"/>
          <w:szCs w:val="24"/>
        </w:rPr>
        <w:t>AHMET YESEVİ ANADOLU İMAM HATİP LİSESİ MÜDÜRLÜĞÜNE</w:t>
      </w:r>
    </w:p>
    <w:p w:rsidR="00B528FA" w:rsidRPr="00284605" w:rsidRDefault="00B528FA" w:rsidP="00B528FA">
      <w:pPr>
        <w:pStyle w:val="AralkYok"/>
        <w:ind w:left="1416" w:firstLine="708"/>
        <w:rPr>
          <w:rFonts w:ascii="Times New Roman" w:hAnsi="Times New Roman" w:cs="Times New Roman"/>
          <w:sz w:val="24"/>
          <w:szCs w:val="24"/>
        </w:rPr>
      </w:pPr>
    </w:p>
    <w:p w:rsidR="005168D6" w:rsidRPr="00EE538F" w:rsidRDefault="005168D6" w:rsidP="005168D6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Okulunuz, …………sınıfı …………</w:t>
      </w:r>
      <w:r w:rsidRPr="00EE538F">
        <w:rPr>
          <w:rFonts w:ascii="Times New Roman" w:hAnsi="Times New Roman"/>
          <w:sz w:val="24"/>
          <w:szCs w:val="24"/>
        </w:rPr>
        <w:t xml:space="preserve"> numaralı</w:t>
      </w:r>
      <w:r>
        <w:rPr>
          <w:rFonts w:ascii="Times New Roman" w:hAnsi="Times New Roman"/>
          <w:sz w:val="24"/>
          <w:szCs w:val="24"/>
        </w:rPr>
        <w:t>……………………...……………………isimli öğrencinin velisiyim.</w:t>
      </w:r>
    </w:p>
    <w:p w:rsidR="005168D6" w:rsidRDefault="005168D6" w:rsidP="005168D6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EE538F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………………………………………………………………………………………………………………………………………………………………………………................................</w:t>
      </w:r>
      <w:r>
        <w:rPr>
          <w:rFonts w:ascii="Times New Roman" w:hAnsi="Times New Roman"/>
          <w:sz w:val="24"/>
          <w:szCs w:val="24"/>
        </w:rPr>
        <w:t>.........................</w:t>
      </w:r>
      <w:r w:rsidRPr="00EE538F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168D6" w:rsidRDefault="005168D6" w:rsidP="005168D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5168D6" w:rsidRPr="00EE538F" w:rsidRDefault="005168D6" w:rsidP="005168D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5168D6" w:rsidRPr="00EE538F" w:rsidRDefault="005168D6" w:rsidP="005168D6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EE538F">
        <w:rPr>
          <w:rFonts w:ascii="Times New Roman" w:hAnsi="Times New Roman"/>
          <w:sz w:val="24"/>
          <w:szCs w:val="24"/>
        </w:rPr>
        <w:tab/>
        <w:t>Gereğini arz ederim.</w:t>
      </w:r>
      <w:r w:rsidRPr="00EE538F">
        <w:rPr>
          <w:rFonts w:ascii="Times New Roman" w:hAnsi="Times New Roman"/>
          <w:sz w:val="24"/>
          <w:szCs w:val="24"/>
        </w:rPr>
        <w:tab/>
      </w:r>
      <w:r w:rsidRPr="00EE538F">
        <w:rPr>
          <w:rFonts w:ascii="Times New Roman" w:hAnsi="Times New Roman"/>
          <w:sz w:val="24"/>
          <w:szCs w:val="24"/>
        </w:rPr>
        <w:tab/>
      </w:r>
    </w:p>
    <w:p w:rsidR="005168D6" w:rsidRPr="00EE538F" w:rsidRDefault="005168D6" w:rsidP="005168D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5168D6" w:rsidRPr="00EE538F" w:rsidRDefault="005168D6" w:rsidP="005168D6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İmza :</w:t>
      </w:r>
    </w:p>
    <w:p w:rsidR="005168D6" w:rsidRPr="00EE538F" w:rsidRDefault="005168D6" w:rsidP="005168D6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EE538F">
        <w:rPr>
          <w:rFonts w:ascii="Times New Roman" w:hAnsi="Times New Roman"/>
          <w:sz w:val="24"/>
          <w:szCs w:val="24"/>
        </w:rPr>
        <w:t>Tarih</w:t>
      </w:r>
      <w:r>
        <w:rPr>
          <w:rFonts w:ascii="Times New Roman" w:hAnsi="Times New Roman"/>
          <w:sz w:val="24"/>
          <w:szCs w:val="24"/>
        </w:rPr>
        <w:t xml:space="preserve"> :</w:t>
      </w:r>
    </w:p>
    <w:p w:rsidR="005168D6" w:rsidRPr="00EE538F" w:rsidRDefault="005168D6" w:rsidP="005168D6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EE538F">
        <w:rPr>
          <w:rFonts w:ascii="Times New Roman" w:hAnsi="Times New Roman"/>
          <w:sz w:val="24"/>
          <w:szCs w:val="24"/>
        </w:rPr>
        <w:t xml:space="preserve">Adı Soyadı </w:t>
      </w:r>
      <w:r>
        <w:rPr>
          <w:rFonts w:ascii="Times New Roman" w:hAnsi="Times New Roman"/>
          <w:sz w:val="24"/>
          <w:szCs w:val="24"/>
        </w:rPr>
        <w:t>:</w:t>
      </w:r>
    </w:p>
    <w:p w:rsidR="005168D6" w:rsidRDefault="005168D6" w:rsidP="005168D6">
      <w:pPr>
        <w:spacing w:after="0" w:line="48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5168D6" w:rsidRPr="00EE538F" w:rsidRDefault="005168D6" w:rsidP="005168D6">
      <w:pPr>
        <w:spacing w:after="0" w:line="48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5168D6" w:rsidRPr="00EE538F" w:rsidRDefault="005168D6" w:rsidP="005168D6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Tel.No ;</w:t>
      </w:r>
    </w:p>
    <w:p w:rsidR="005168D6" w:rsidRPr="00EE538F" w:rsidRDefault="005168D6" w:rsidP="005168D6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EE538F">
        <w:rPr>
          <w:rFonts w:ascii="Times New Roman" w:hAnsi="Times New Roman"/>
          <w:sz w:val="24"/>
          <w:szCs w:val="24"/>
          <w:u w:val="single"/>
        </w:rPr>
        <w:t>Adres :</w:t>
      </w:r>
    </w:p>
    <w:p w:rsidR="005168D6" w:rsidRPr="00553058" w:rsidRDefault="005168D6" w:rsidP="005168D6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5168D6" w:rsidRPr="00EE538F" w:rsidRDefault="005168D6" w:rsidP="005168D6">
      <w:pPr>
        <w:spacing w:after="0"/>
        <w:rPr>
          <w:rFonts w:ascii="Arial" w:hAnsi="Arial" w:cs="Arial"/>
          <w:sz w:val="24"/>
          <w:szCs w:val="24"/>
        </w:rPr>
      </w:pPr>
    </w:p>
    <w:p w:rsidR="00F918D9" w:rsidRPr="00A968A4" w:rsidRDefault="00F918D9" w:rsidP="005168D6">
      <w:pPr>
        <w:spacing w:after="0"/>
      </w:pPr>
    </w:p>
    <w:sectPr w:rsidR="00F918D9" w:rsidRPr="00A968A4" w:rsidSect="00F918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9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44C" w:rsidRDefault="000E444C" w:rsidP="007277D1">
      <w:pPr>
        <w:spacing w:after="0" w:line="240" w:lineRule="auto"/>
      </w:pPr>
      <w:r>
        <w:separator/>
      </w:r>
    </w:p>
  </w:endnote>
  <w:endnote w:type="continuationSeparator" w:id="0">
    <w:p w:rsidR="000E444C" w:rsidRDefault="000E444C" w:rsidP="00727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80F" w:rsidRDefault="00D2580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80F" w:rsidRDefault="00D2580F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80F" w:rsidRDefault="00D2580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44C" w:rsidRDefault="000E444C" w:rsidP="007277D1">
      <w:pPr>
        <w:spacing w:after="0" w:line="240" w:lineRule="auto"/>
      </w:pPr>
      <w:r>
        <w:separator/>
      </w:r>
    </w:p>
  </w:footnote>
  <w:footnote w:type="continuationSeparator" w:id="0">
    <w:p w:rsidR="000E444C" w:rsidRDefault="000E444C" w:rsidP="007277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80F" w:rsidRDefault="00D2580F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80F" w:rsidRDefault="00D258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9252" w:type="dxa"/>
      <w:jc w:val="center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ayout w:type="fixed"/>
      <w:tblLook w:val="04A0" w:firstRow="1" w:lastRow="0" w:firstColumn="1" w:lastColumn="0" w:noHBand="0" w:noVBand="1"/>
    </w:tblPr>
    <w:tblGrid>
      <w:gridCol w:w="1242"/>
      <w:gridCol w:w="5000"/>
      <w:gridCol w:w="1560"/>
      <w:gridCol w:w="1450"/>
    </w:tblGrid>
    <w:tr w:rsidR="00F918D9" w:rsidRPr="00D7368E" w:rsidTr="00310E7C">
      <w:trPr>
        <w:jc w:val="center"/>
      </w:trPr>
      <w:tc>
        <w:tcPr>
          <w:tcW w:w="1242" w:type="dxa"/>
          <w:vMerge w:val="restart"/>
          <w:tcMar>
            <w:left w:w="0" w:type="dxa"/>
            <w:right w:w="0" w:type="dxa"/>
          </w:tcMar>
          <w:vAlign w:val="center"/>
        </w:tcPr>
        <w:p w:rsidR="00F918D9" w:rsidRPr="00D7368E" w:rsidRDefault="00D2580F" w:rsidP="00310E7C">
          <w:pPr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noProof/>
            </w:rPr>
            <w:drawing>
              <wp:inline distT="0" distB="0" distL="0" distR="0" wp14:anchorId="583A2B87" wp14:editId="4AA4AF16">
                <wp:extent cx="703385" cy="817685"/>
                <wp:effectExtent l="0" t="0" r="0" b="0"/>
                <wp:docPr id="52" name="Resim 364" descr="OKUL LOGOSU SON HAL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Resim 364" descr="OKUL LOGOSU SON HALİ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703385" cy="81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5000" w:type="dxa"/>
          <w:vMerge w:val="restart"/>
          <w:vAlign w:val="center"/>
        </w:tcPr>
        <w:p w:rsidR="00F918D9" w:rsidRPr="00D7368E" w:rsidRDefault="00B528FA" w:rsidP="007C1C39">
          <w:pPr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b/>
              <w:bCs/>
              <w:noProof/>
              <w:sz w:val="20"/>
              <w:szCs w:val="20"/>
            </w:rPr>
            <w:t>AHMET YESEVİ ANADOLU İMAM HATİP LİSESİ</w:t>
          </w:r>
        </w:p>
      </w:tc>
      <w:tc>
        <w:tcPr>
          <w:tcW w:w="1560" w:type="dxa"/>
          <w:vAlign w:val="center"/>
        </w:tcPr>
        <w:p w:rsidR="00F918D9" w:rsidRPr="00D7368E" w:rsidRDefault="00F918D9" w:rsidP="00310E7C">
          <w:pPr>
            <w:jc w:val="right"/>
            <w:rPr>
              <w:rFonts w:ascii="Times New Roman" w:eastAsia="Times New Roman" w:hAnsi="Times New Roman" w:cs="Times New Roman"/>
              <w:color w:val="000000"/>
            </w:rPr>
          </w:pPr>
          <w:r w:rsidRPr="00D7368E">
            <w:rPr>
              <w:rFonts w:ascii="Times New Roman" w:eastAsia="Times New Roman" w:hAnsi="Times New Roman" w:cs="Times New Roman"/>
              <w:color w:val="000000"/>
              <w:sz w:val="18"/>
            </w:rPr>
            <w:t>KOD NO:</w:t>
          </w:r>
        </w:p>
      </w:tc>
      <w:tc>
        <w:tcPr>
          <w:tcW w:w="1450" w:type="dxa"/>
          <w:vAlign w:val="center"/>
        </w:tcPr>
        <w:p w:rsidR="00F918D9" w:rsidRPr="00D7368E" w:rsidRDefault="007C1C39" w:rsidP="007C1C39">
          <w:pPr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FR.</w:t>
          </w:r>
          <w:r w:rsidR="00EF132D">
            <w:rPr>
              <w:rFonts w:ascii="Times New Roman" w:hAnsi="Times New Roman" w:cs="Times New Roman"/>
              <w:sz w:val="20"/>
              <w:szCs w:val="20"/>
            </w:rPr>
            <w:t>1.1.</w:t>
          </w:r>
          <w:r>
            <w:rPr>
              <w:rFonts w:ascii="Times New Roman" w:hAnsi="Times New Roman" w:cs="Times New Roman"/>
              <w:sz w:val="20"/>
              <w:szCs w:val="20"/>
            </w:rPr>
            <w:t>27</w:t>
          </w:r>
        </w:p>
      </w:tc>
    </w:tr>
    <w:tr w:rsidR="00F918D9" w:rsidRPr="00D7368E" w:rsidTr="00310E7C">
      <w:trPr>
        <w:jc w:val="center"/>
      </w:trPr>
      <w:tc>
        <w:tcPr>
          <w:tcW w:w="1242" w:type="dxa"/>
          <w:vMerge/>
        </w:tcPr>
        <w:p w:rsidR="00F918D9" w:rsidRPr="00D7368E" w:rsidRDefault="00F918D9" w:rsidP="00310E7C">
          <w:pPr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5000" w:type="dxa"/>
          <w:vMerge/>
          <w:vAlign w:val="center"/>
        </w:tcPr>
        <w:p w:rsidR="00F918D9" w:rsidRPr="00D7368E" w:rsidRDefault="00F918D9" w:rsidP="00310E7C">
          <w:pPr>
            <w:jc w:val="center"/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1560" w:type="dxa"/>
          <w:vAlign w:val="center"/>
        </w:tcPr>
        <w:p w:rsidR="00F918D9" w:rsidRPr="00D7368E" w:rsidRDefault="00F918D9" w:rsidP="00310E7C">
          <w:pPr>
            <w:jc w:val="right"/>
            <w:rPr>
              <w:rFonts w:ascii="Times New Roman" w:eastAsia="Times New Roman" w:hAnsi="Times New Roman" w:cs="Times New Roman"/>
              <w:color w:val="000000"/>
            </w:rPr>
          </w:pPr>
          <w:r w:rsidRPr="00D7368E">
            <w:rPr>
              <w:rFonts w:ascii="Times New Roman" w:eastAsia="Times New Roman" w:hAnsi="Times New Roman" w:cs="Times New Roman"/>
              <w:color w:val="000000"/>
              <w:sz w:val="18"/>
            </w:rPr>
            <w:t>YAYIN TARİHİ:</w:t>
          </w:r>
        </w:p>
      </w:tc>
      <w:tc>
        <w:tcPr>
          <w:tcW w:w="1450" w:type="dxa"/>
          <w:vAlign w:val="center"/>
        </w:tcPr>
        <w:p w:rsidR="00F918D9" w:rsidRPr="00D7368E" w:rsidRDefault="00B528FA" w:rsidP="00310E7C">
          <w:pPr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13.08.2024</w:t>
          </w:r>
        </w:p>
      </w:tc>
    </w:tr>
    <w:tr w:rsidR="00F918D9" w:rsidRPr="00D7368E" w:rsidTr="00310E7C">
      <w:trPr>
        <w:jc w:val="center"/>
      </w:trPr>
      <w:tc>
        <w:tcPr>
          <w:tcW w:w="1242" w:type="dxa"/>
          <w:vMerge/>
        </w:tcPr>
        <w:p w:rsidR="00F918D9" w:rsidRPr="00D7368E" w:rsidRDefault="00F918D9" w:rsidP="00310E7C">
          <w:pPr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5000" w:type="dxa"/>
          <w:vMerge w:val="restart"/>
          <w:vAlign w:val="center"/>
        </w:tcPr>
        <w:p w:rsidR="00F918D9" w:rsidRPr="00D7368E" w:rsidRDefault="00EF132D" w:rsidP="00310E7C">
          <w:pPr>
            <w:jc w:val="center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hAnsi="Times New Roman" w:cs="Times New Roman"/>
              <w:b/>
              <w:sz w:val="20"/>
              <w:szCs w:val="20"/>
            </w:rPr>
            <w:t>VELİ</w:t>
          </w:r>
          <w:r w:rsidR="00D7368E" w:rsidRPr="00D7368E">
            <w:rPr>
              <w:rFonts w:ascii="Times New Roman" w:hAnsi="Times New Roman" w:cs="Times New Roman"/>
              <w:b/>
              <w:sz w:val="20"/>
              <w:szCs w:val="20"/>
            </w:rPr>
            <w:t xml:space="preserve"> DİLEKÇE FORMU</w:t>
          </w:r>
        </w:p>
      </w:tc>
      <w:tc>
        <w:tcPr>
          <w:tcW w:w="1560" w:type="dxa"/>
          <w:vAlign w:val="center"/>
        </w:tcPr>
        <w:p w:rsidR="00F918D9" w:rsidRPr="00D7368E" w:rsidRDefault="00F918D9" w:rsidP="00310E7C">
          <w:pPr>
            <w:jc w:val="right"/>
            <w:rPr>
              <w:rFonts w:ascii="Times New Roman" w:eastAsia="Times New Roman" w:hAnsi="Times New Roman" w:cs="Times New Roman"/>
              <w:color w:val="000000"/>
            </w:rPr>
          </w:pPr>
          <w:r w:rsidRPr="00D7368E">
            <w:rPr>
              <w:rFonts w:ascii="Times New Roman" w:eastAsia="Times New Roman" w:hAnsi="Times New Roman" w:cs="Times New Roman"/>
              <w:color w:val="000000"/>
              <w:sz w:val="18"/>
            </w:rPr>
            <w:t>REV NO:</w:t>
          </w:r>
        </w:p>
      </w:tc>
      <w:tc>
        <w:tcPr>
          <w:tcW w:w="1450" w:type="dxa"/>
          <w:vAlign w:val="center"/>
        </w:tcPr>
        <w:p w:rsidR="00F918D9" w:rsidRPr="00D7368E" w:rsidRDefault="00D7368E" w:rsidP="00310E7C">
          <w:pPr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0</w:t>
          </w:r>
          <w:r w:rsidR="007C1C39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0</w:t>
          </w:r>
        </w:p>
      </w:tc>
    </w:tr>
    <w:tr w:rsidR="00F918D9" w:rsidRPr="00D7368E" w:rsidTr="00310E7C">
      <w:trPr>
        <w:jc w:val="center"/>
      </w:trPr>
      <w:tc>
        <w:tcPr>
          <w:tcW w:w="1242" w:type="dxa"/>
          <w:vMerge/>
        </w:tcPr>
        <w:p w:rsidR="00F918D9" w:rsidRPr="00D7368E" w:rsidRDefault="00F918D9" w:rsidP="00310E7C">
          <w:pPr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5000" w:type="dxa"/>
          <w:vMerge/>
        </w:tcPr>
        <w:p w:rsidR="00F918D9" w:rsidRPr="00D7368E" w:rsidRDefault="00F918D9" w:rsidP="00310E7C">
          <w:pPr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1560" w:type="dxa"/>
          <w:vAlign w:val="center"/>
        </w:tcPr>
        <w:p w:rsidR="00F918D9" w:rsidRPr="00D7368E" w:rsidRDefault="00F918D9" w:rsidP="00310E7C">
          <w:pPr>
            <w:jc w:val="right"/>
            <w:rPr>
              <w:rFonts w:ascii="Times New Roman" w:eastAsia="Times New Roman" w:hAnsi="Times New Roman" w:cs="Times New Roman"/>
              <w:color w:val="000000"/>
            </w:rPr>
          </w:pPr>
          <w:r w:rsidRPr="00D7368E">
            <w:rPr>
              <w:rFonts w:ascii="Times New Roman" w:eastAsia="Times New Roman" w:hAnsi="Times New Roman" w:cs="Times New Roman"/>
              <w:color w:val="000000"/>
              <w:sz w:val="18"/>
            </w:rPr>
            <w:t>REV. TARİHİ:</w:t>
          </w:r>
        </w:p>
      </w:tc>
      <w:tc>
        <w:tcPr>
          <w:tcW w:w="1450" w:type="dxa"/>
          <w:vAlign w:val="center"/>
        </w:tcPr>
        <w:p w:rsidR="00F918D9" w:rsidRPr="00D7368E" w:rsidRDefault="00D7368E" w:rsidP="00310E7C">
          <w:pPr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İlk Yayın</w:t>
          </w:r>
        </w:p>
      </w:tc>
    </w:tr>
    <w:tr w:rsidR="00F918D9" w:rsidRPr="00D7368E" w:rsidTr="00310E7C">
      <w:trPr>
        <w:jc w:val="center"/>
      </w:trPr>
      <w:tc>
        <w:tcPr>
          <w:tcW w:w="1242" w:type="dxa"/>
          <w:vMerge/>
        </w:tcPr>
        <w:p w:rsidR="00F918D9" w:rsidRPr="00D7368E" w:rsidRDefault="00F918D9" w:rsidP="00310E7C">
          <w:pPr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5000" w:type="dxa"/>
          <w:vMerge/>
        </w:tcPr>
        <w:p w:rsidR="00F918D9" w:rsidRPr="00D7368E" w:rsidRDefault="00F918D9" w:rsidP="00310E7C">
          <w:pPr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1560" w:type="dxa"/>
          <w:vAlign w:val="center"/>
        </w:tcPr>
        <w:p w:rsidR="00F918D9" w:rsidRPr="00D7368E" w:rsidRDefault="00F918D9" w:rsidP="00310E7C">
          <w:pPr>
            <w:jc w:val="right"/>
            <w:rPr>
              <w:rFonts w:ascii="Times New Roman" w:eastAsia="Times New Roman" w:hAnsi="Times New Roman" w:cs="Times New Roman"/>
              <w:color w:val="000000"/>
            </w:rPr>
          </w:pPr>
          <w:r w:rsidRPr="00D7368E">
            <w:rPr>
              <w:rFonts w:ascii="Times New Roman" w:eastAsia="Times New Roman" w:hAnsi="Times New Roman" w:cs="Times New Roman"/>
              <w:color w:val="000000"/>
              <w:sz w:val="18"/>
            </w:rPr>
            <w:t>SAYFA:</w:t>
          </w:r>
        </w:p>
      </w:tc>
      <w:tc>
        <w:tcPr>
          <w:tcW w:w="1450" w:type="dxa"/>
          <w:vAlign w:val="center"/>
        </w:tcPr>
        <w:p w:rsidR="00F918D9" w:rsidRPr="00D7368E" w:rsidRDefault="004802D9" w:rsidP="00310E7C">
          <w:pPr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D7368E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fldChar w:fldCharType="begin"/>
          </w:r>
          <w:r w:rsidR="00F918D9" w:rsidRPr="00D7368E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instrText>PAGE   \* MERGEFORMAT</w:instrText>
          </w:r>
          <w:r w:rsidRPr="00D7368E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fldChar w:fldCharType="separate"/>
          </w:r>
          <w:r w:rsidR="00D2580F">
            <w:rPr>
              <w:rFonts w:ascii="Times New Roman" w:eastAsia="Times New Roman" w:hAnsi="Times New Roman" w:cs="Times New Roman"/>
              <w:noProof/>
              <w:color w:val="000000"/>
              <w:sz w:val="20"/>
              <w:szCs w:val="20"/>
            </w:rPr>
            <w:t>1</w:t>
          </w:r>
          <w:r w:rsidRPr="00D7368E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fldChar w:fldCharType="end"/>
          </w:r>
          <w:r w:rsidR="00F918D9" w:rsidRPr="00D7368E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/1</w:t>
          </w:r>
        </w:p>
      </w:tc>
    </w:tr>
  </w:tbl>
  <w:p w:rsidR="00F918D9" w:rsidRDefault="00F918D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6DFF"/>
    <w:rsid w:val="00043856"/>
    <w:rsid w:val="00054ED3"/>
    <w:rsid w:val="00093742"/>
    <w:rsid w:val="000C6D98"/>
    <w:rsid w:val="000C755E"/>
    <w:rsid w:val="000E444C"/>
    <w:rsid w:val="00103302"/>
    <w:rsid w:val="00163E95"/>
    <w:rsid w:val="00173224"/>
    <w:rsid w:val="001C2F66"/>
    <w:rsid w:val="001D523D"/>
    <w:rsid w:val="001D71BF"/>
    <w:rsid w:val="00284662"/>
    <w:rsid w:val="00286DFF"/>
    <w:rsid w:val="00292ABE"/>
    <w:rsid w:val="002F489A"/>
    <w:rsid w:val="00300CFB"/>
    <w:rsid w:val="00301D34"/>
    <w:rsid w:val="00306352"/>
    <w:rsid w:val="003336CC"/>
    <w:rsid w:val="00365787"/>
    <w:rsid w:val="00395AFF"/>
    <w:rsid w:val="003A2BA6"/>
    <w:rsid w:val="003B2E89"/>
    <w:rsid w:val="003D267E"/>
    <w:rsid w:val="003D4387"/>
    <w:rsid w:val="003E7ECA"/>
    <w:rsid w:val="004202D8"/>
    <w:rsid w:val="00422452"/>
    <w:rsid w:val="00450801"/>
    <w:rsid w:val="004802D9"/>
    <w:rsid w:val="004E2889"/>
    <w:rsid w:val="004E2C54"/>
    <w:rsid w:val="004E36A2"/>
    <w:rsid w:val="0051435F"/>
    <w:rsid w:val="005168D6"/>
    <w:rsid w:val="00520191"/>
    <w:rsid w:val="005237A9"/>
    <w:rsid w:val="00563ABF"/>
    <w:rsid w:val="0060317A"/>
    <w:rsid w:val="006854CB"/>
    <w:rsid w:val="00693D21"/>
    <w:rsid w:val="006963E0"/>
    <w:rsid w:val="006C3917"/>
    <w:rsid w:val="006D148E"/>
    <w:rsid w:val="00717252"/>
    <w:rsid w:val="00720AA5"/>
    <w:rsid w:val="007237C5"/>
    <w:rsid w:val="007277D1"/>
    <w:rsid w:val="0077615C"/>
    <w:rsid w:val="00797C6D"/>
    <w:rsid w:val="007C1C39"/>
    <w:rsid w:val="007E34E2"/>
    <w:rsid w:val="00816D86"/>
    <w:rsid w:val="008228D8"/>
    <w:rsid w:val="00834350"/>
    <w:rsid w:val="00850BC7"/>
    <w:rsid w:val="008A017C"/>
    <w:rsid w:val="008B210E"/>
    <w:rsid w:val="008F2C88"/>
    <w:rsid w:val="00924BFE"/>
    <w:rsid w:val="009363F8"/>
    <w:rsid w:val="00960FBA"/>
    <w:rsid w:val="009750CE"/>
    <w:rsid w:val="00981C5D"/>
    <w:rsid w:val="009853D6"/>
    <w:rsid w:val="00A31850"/>
    <w:rsid w:val="00A45660"/>
    <w:rsid w:val="00A64C4B"/>
    <w:rsid w:val="00A77F2F"/>
    <w:rsid w:val="00A915A0"/>
    <w:rsid w:val="00A968A4"/>
    <w:rsid w:val="00A97A66"/>
    <w:rsid w:val="00AB3FCB"/>
    <w:rsid w:val="00AC10AC"/>
    <w:rsid w:val="00AC2EE6"/>
    <w:rsid w:val="00AE0BB9"/>
    <w:rsid w:val="00B528FA"/>
    <w:rsid w:val="00B634BD"/>
    <w:rsid w:val="00BC0A8F"/>
    <w:rsid w:val="00BC5F40"/>
    <w:rsid w:val="00BD02C3"/>
    <w:rsid w:val="00BF5F06"/>
    <w:rsid w:val="00C24694"/>
    <w:rsid w:val="00C51D38"/>
    <w:rsid w:val="00C85358"/>
    <w:rsid w:val="00CC1745"/>
    <w:rsid w:val="00D2580F"/>
    <w:rsid w:val="00D2662E"/>
    <w:rsid w:val="00D40EC7"/>
    <w:rsid w:val="00D50FBA"/>
    <w:rsid w:val="00D7368E"/>
    <w:rsid w:val="00D75251"/>
    <w:rsid w:val="00D816C8"/>
    <w:rsid w:val="00D820B4"/>
    <w:rsid w:val="00DB7215"/>
    <w:rsid w:val="00DD6132"/>
    <w:rsid w:val="00DF27D3"/>
    <w:rsid w:val="00E1416C"/>
    <w:rsid w:val="00E56798"/>
    <w:rsid w:val="00EB5293"/>
    <w:rsid w:val="00ED415F"/>
    <w:rsid w:val="00EF132D"/>
    <w:rsid w:val="00F5337E"/>
    <w:rsid w:val="00F556F0"/>
    <w:rsid w:val="00F918D9"/>
    <w:rsid w:val="00F95B1E"/>
    <w:rsid w:val="00FE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68E"/>
    <w:rPr>
      <w:rFonts w:asciiTheme="minorHAnsi" w:eastAsiaTheme="minorEastAsia" w:hAnsiTheme="minorHAnsi" w:cstheme="minorBidi"/>
      <w:sz w:val="22"/>
      <w:szCs w:val="22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7277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277D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77D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277D1"/>
    <w:pPr>
      <w:tabs>
        <w:tab w:val="center" w:pos="4536"/>
        <w:tab w:val="right" w:pos="9072"/>
      </w:tabs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7277D1"/>
  </w:style>
  <w:style w:type="paragraph" w:styleId="Altbilgi">
    <w:name w:val="footer"/>
    <w:basedOn w:val="Normal"/>
    <w:link w:val="AltbilgiChar"/>
    <w:uiPriority w:val="99"/>
    <w:unhideWhenUsed/>
    <w:rsid w:val="007277D1"/>
    <w:pPr>
      <w:tabs>
        <w:tab w:val="center" w:pos="4536"/>
        <w:tab w:val="right" w:pos="9072"/>
      </w:tabs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7277D1"/>
  </w:style>
  <w:style w:type="paragraph" w:styleId="AralkYok">
    <w:name w:val="No Spacing"/>
    <w:qFormat/>
    <w:rsid w:val="00D7368E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Tasim\ISO\Yap&#305;lan%20&#231;al&#305;&#351;malar\A%20PROSED&#220;RLER\Yeni\PR.010%20&#304;LET&#304;&#350;&#304;M%20PROSED&#220;R&#220;\&#350;B.001%20D&#304;KEY%20FORM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ŞB.001 DİKEY FORM</Template>
  <TotalTime>3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taso</dc:creator>
  <cp:lastModifiedBy>AY3</cp:lastModifiedBy>
  <cp:revision>6</cp:revision>
  <cp:lastPrinted>2011-04-22T12:22:00Z</cp:lastPrinted>
  <dcterms:created xsi:type="dcterms:W3CDTF">2020-02-17T09:28:00Z</dcterms:created>
  <dcterms:modified xsi:type="dcterms:W3CDTF">2024-12-11T11:26:00Z</dcterms:modified>
</cp:coreProperties>
</file>